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Layout"/>
        <w:tblW w:w="0" w:type="auto"/>
        <w:jc w:val="center"/>
        <w:tblLayout w:type="fixed"/>
        <w:tblLook w:val="04A0"/>
      </w:tblPr>
      <w:tblGrid>
        <w:gridCol w:w="3840"/>
        <w:gridCol w:w="713"/>
        <w:gridCol w:w="217"/>
        <w:gridCol w:w="4339"/>
        <w:gridCol w:w="720"/>
        <w:gridCol w:w="720"/>
        <w:gridCol w:w="3851"/>
      </w:tblGrid>
      <w:tr w:rsidR="001053D4" w:rsidTr="00481302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Content>
              <w:p w:rsidR="001053D4" w:rsidRDefault="00BF719D" w:rsidP="007A0327">
                <w:pPr>
                  <w:jc w:val="center"/>
                </w:pPr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1958340" cy="2042160"/>
                      <wp:effectExtent l="0" t="0" r="3810" b="0"/>
                      <wp:docPr id="8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74350" cy="2058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B1AEC" w:rsidRPr="00AB1AEC" w:rsidRDefault="007A0327" w:rsidP="00AB1AEC">
            <w:pPr>
              <w:pStyle w:val="Caption"/>
              <w:jc w:val="center"/>
              <w:rPr>
                <w:sz w:val="28"/>
                <w:szCs w:val="28"/>
              </w:rPr>
            </w:pPr>
            <w:r w:rsidRPr="00AB1AEC">
              <w:rPr>
                <w:sz w:val="28"/>
                <w:szCs w:val="28"/>
              </w:rPr>
              <w:t>District Literacy Sem</w:t>
            </w:r>
            <w:r w:rsidR="00AB1AEC">
              <w:rPr>
                <w:sz w:val="28"/>
                <w:szCs w:val="28"/>
              </w:rPr>
              <w:t>inar at Clifton Springs Hospital</w:t>
            </w:r>
          </w:p>
          <w:p w:rsidR="00593FC2" w:rsidRDefault="00593FC2" w:rsidP="00593FC2">
            <w:pPr>
              <w:pStyle w:val="Heading2"/>
              <w:jc w:val="center"/>
              <w:rPr>
                <w:rStyle w:val="Heading2Char"/>
                <w:rFonts w:ascii="Bradley Hand ITC" w:hAnsi="Bradley Hand ITC"/>
                <w:b/>
                <w:bCs/>
                <w:sz w:val="22"/>
                <w:szCs w:val="22"/>
              </w:rPr>
            </w:pPr>
          </w:p>
          <w:p w:rsidR="001053D4" w:rsidRPr="00A404AF" w:rsidRDefault="00593FC2" w:rsidP="00593FC2">
            <w:pPr>
              <w:pStyle w:val="Heading2"/>
              <w:jc w:val="center"/>
              <w:rPr>
                <w:rStyle w:val="Heading2Char"/>
                <w:rFonts w:ascii="Bradley Hand ITC" w:hAnsi="Bradley Hand ITC"/>
                <w:b/>
                <w:bCs/>
                <w:color w:val="0070C0"/>
                <w:sz w:val="22"/>
                <w:szCs w:val="22"/>
              </w:rPr>
            </w:pPr>
            <w:r w:rsidRPr="00A404AF">
              <w:rPr>
                <w:rStyle w:val="Heading2Char"/>
                <w:rFonts w:ascii="Bradley Hand ITC" w:hAnsi="Bradley Hand ITC"/>
                <w:b/>
                <w:bCs/>
                <w:color w:val="0070C0"/>
                <w:sz w:val="22"/>
                <w:szCs w:val="22"/>
              </w:rPr>
              <w:t>INTERNATIONAL LITERACY GOALS</w:t>
            </w:r>
          </w:p>
          <w:p w:rsidR="00593FC2" w:rsidRPr="00A404AF" w:rsidRDefault="00593FC2" w:rsidP="00593FC2">
            <w:pPr>
              <w:jc w:val="center"/>
              <w:rPr>
                <w:rFonts w:ascii="Bradley Hand ITC" w:hAnsi="Bradley Hand ITC"/>
                <w:b/>
                <w:color w:val="0070C0"/>
                <w:sz w:val="18"/>
                <w:szCs w:val="18"/>
              </w:rPr>
            </w:pPr>
          </w:p>
          <w:p w:rsidR="00593FC2" w:rsidRPr="00A404AF" w:rsidRDefault="00593FC2" w:rsidP="00593FC2">
            <w:pPr>
              <w:jc w:val="center"/>
              <w:rPr>
                <w:rFonts w:ascii="Bradley Hand ITC" w:hAnsi="Bradley Hand ITC"/>
                <w:b/>
                <w:color w:val="0070C0"/>
                <w:sz w:val="18"/>
                <w:szCs w:val="18"/>
              </w:rPr>
            </w:pPr>
            <w:r w:rsidRPr="00A404AF">
              <w:rPr>
                <w:rFonts w:ascii="Bradley Hand ITC" w:hAnsi="Bradley Hand ITC"/>
                <w:b/>
                <w:color w:val="0070C0"/>
                <w:sz w:val="18"/>
                <w:szCs w:val="18"/>
              </w:rPr>
              <w:t>EVERY CLUB A LITERACY PROJECT</w:t>
            </w:r>
          </w:p>
          <w:p w:rsidR="00593FC2" w:rsidRPr="00A404AF" w:rsidRDefault="00593FC2" w:rsidP="00593FC2">
            <w:pPr>
              <w:jc w:val="center"/>
              <w:rPr>
                <w:rFonts w:ascii="Bradley Hand ITC" w:hAnsi="Bradley Hand ITC"/>
                <w:b/>
                <w:color w:val="0070C0"/>
                <w:sz w:val="18"/>
                <w:szCs w:val="18"/>
              </w:rPr>
            </w:pPr>
            <w:r w:rsidRPr="00A404AF">
              <w:rPr>
                <w:rFonts w:ascii="Bradley Hand ITC" w:hAnsi="Bradley Hand ITC"/>
                <w:b/>
                <w:color w:val="0070C0"/>
                <w:sz w:val="18"/>
                <w:szCs w:val="18"/>
              </w:rPr>
              <w:t>EVERY DISTRICT A LITERACY SEMINAR</w:t>
            </w:r>
          </w:p>
          <w:p w:rsidR="00593FC2" w:rsidRPr="00A404AF" w:rsidRDefault="00593FC2" w:rsidP="00593FC2">
            <w:pPr>
              <w:jc w:val="center"/>
              <w:rPr>
                <w:rFonts w:ascii="Bradley Hand ITC" w:hAnsi="Bradley Hand ITC"/>
                <w:b/>
                <w:color w:val="0070C0"/>
                <w:sz w:val="18"/>
                <w:szCs w:val="18"/>
              </w:rPr>
            </w:pPr>
            <w:r w:rsidRPr="00A404AF">
              <w:rPr>
                <w:rFonts w:ascii="Bradley Hand ITC" w:hAnsi="Bradley Hand ITC"/>
                <w:b/>
                <w:color w:val="0070C0"/>
                <w:sz w:val="18"/>
                <w:szCs w:val="18"/>
              </w:rPr>
              <w:t>EVERY CONFERENCE A LITERACY SESSION</w:t>
            </w:r>
          </w:p>
          <w:p w:rsidR="00593FC2" w:rsidRPr="00A404AF" w:rsidRDefault="00593FC2" w:rsidP="00593FC2">
            <w:pPr>
              <w:jc w:val="center"/>
              <w:rPr>
                <w:rFonts w:ascii="Bradley Hand ITC" w:hAnsi="Bradley Hand ITC"/>
                <w:b/>
                <w:color w:val="0070C0"/>
                <w:sz w:val="18"/>
                <w:szCs w:val="18"/>
              </w:rPr>
            </w:pPr>
            <w:r w:rsidRPr="00A404AF">
              <w:rPr>
                <w:rFonts w:ascii="Bradley Hand ITC" w:hAnsi="Bradley Hand ITC"/>
                <w:b/>
                <w:color w:val="0070C0"/>
                <w:sz w:val="18"/>
                <w:szCs w:val="18"/>
              </w:rPr>
              <w:t>EVERY GOVERNOR A LITERACY AWARD</w:t>
            </w:r>
          </w:p>
          <w:p w:rsidR="00593FC2" w:rsidRPr="00A404AF" w:rsidRDefault="00593FC2" w:rsidP="00593FC2">
            <w:pPr>
              <w:jc w:val="center"/>
              <w:rPr>
                <w:rFonts w:ascii="Bradley Hand ITC" w:hAnsi="Bradley Hand ITC"/>
                <w:b/>
                <w:color w:val="0070C0"/>
                <w:sz w:val="18"/>
                <w:szCs w:val="18"/>
              </w:rPr>
            </w:pPr>
            <w:r w:rsidRPr="00A404AF">
              <w:rPr>
                <w:rFonts w:ascii="Bradley Hand ITC" w:hAnsi="Bradley Hand ITC"/>
                <w:b/>
                <w:color w:val="0070C0"/>
                <w:sz w:val="18"/>
                <w:szCs w:val="18"/>
              </w:rPr>
              <w:t>OBSERVE INTERNATIONAL LITERACY DAY</w:t>
            </w:r>
          </w:p>
          <w:p w:rsidR="00593FC2" w:rsidRPr="00A404AF" w:rsidRDefault="00593FC2" w:rsidP="00593FC2">
            <w:pPr>
              <w:jc w:val="center"/>
              <w:rPr>
                <w:rFonts w:ascii="Bradley Hand ITC" w:hAnsi="Bradley Hand ITC"/>
                <w:b/>
                <w:color w:val="0070C0"/>
                <w:sz w:val="18"/>
                <w:szCs w:val="18"/>
              </w:rPr>
            </w:pPr>
            <w:r w:rsidRPr="00A404AF">
              <w:rPr>
                <w:rFonts w:ascii="Bradley Hand ITC" w:hAnsi="Bradley Hand ITC"/>
                <w:b/>
                <w:color w:val="0070C0"/>
                <w:sz w:val="18"/>
                <w:szCs w:val="18"/>
              </w:rPr>
              <w:t>EVERY CLUB SEEK OPPOURTUNITIES…</w:t>
            </w:r>
          </w:p>
          <w:p w:rsidR="00593FC2" w:rsidRDefault="00593FC2" w:rsidP="00593FC2">
            <w:pPr>
              <w:jc w:val="center"/>
              <w:rPr>
                <w:rFonts w:ascii="Bradley Hand ITC" w:hAnsi="Bradley Hand ITC"/>
                <w:b/>
                <w:color w:val="0070C0"/>
                <w:sz w:val="18"/>
                <w:szCs w:val="18"/>
              </w:rPr>
            </w:pPr>
            <w:r w:rsidRPr="00A404AF">
              <w:rPr>
                <w:rFonts w:ascii="Bradley Hand ITC" w:hAnsi="Bradley Hand ITC"/>
                <w:b/>
                <w:color w:val="0070C0"/>
                <w:sz w:val="18"/>
                <w:szCs w:val="18"/>
              </w:rPr>
              <w:t>…IN THEIR COMMUNITY FOR LITERACY</w:t>
            </w:r>
          </w:p>
          <w:p w:rsidR="00ED337E" w:rsidRPr="00593FC2" w:rsidRDefault="00ED337E" w:rsidP="00593FC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225040" cy="99822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otary Logo New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:rsidR="001053D4" w:rsidRDefault="001053D4"/>
        </w:tc>
        <w:tc>
          <w:tcPr>
            <w:tcW w:w="217" w:type="dxa"/>
          </w:tcPr>
          <w:p w:rsidR="001053D4" w:rsidRDefault="001053D4"/>
        </w:tc>
        <w:tc>
          <w:tcPr>
            <w:tcW w:w="4339" w:type="dxa"/>
          </w:tcPr>
          <w:tbl>
            <w:tblPr>
              <w:tblStyle w:val="TableLayout"/>
              <w:tblW w:w="4184" w:type="dxa"/>
              <w:tblLayout w:type="fixed"/>
              <w:tblLook w:val="04A0"/>
            </w:tblPr>
            <w:tblGrid>
              <w:gridCol w:w="4184"/>
            </w:tblGrid>
            <w:tr w:rsidR="001053D4" w:rsidTr="00287891">
              <w:trPr>
                <w:trHeight w:hRule="exact" w:val="7920"/>
              </w:trPr>
              <w:tc>
                <w:tcPr>
                  <w:tcW w:w="5000" w:type="pct"/>
                </w:tcPr>
                <w:p w:rsidR="001053D4" w:rsidRPr="00F7442E" w:rsidRDefault="00B25F6C">
                  <w:pPr>
                    <w:pStyle w:val="Heading1"/>
                    <w:rPr>
                      <w:b w:val="0"/>
                      <w:color w:val="auto"/>
                    </w:rPr>
                  </w:pPr>
                  <w:r>
                    <w:rPr>
                      <w:b w:val="0"/>
                      <w:color w:val="auto"/>
                    </w:rPr>
                    <w:t xml:space="preserve">        </w:t>
                  </w:r>
                  <w:r w:rsidR="00E17B43" w:rsidRPr="00F7442E">
                    <w:rPr>
                      <w:b w:val="0"/>
                      <w:color w:val="auto"/>
                    </w:rPr>
                    <w:t>Who We Are</w:t>
                  </w:r>
                  <w:r w:rsidR="00250A5A">
                    <w:rPr>
                      <w:b w:val="0"/>
                      <w:color w:val="auto"/>
                    </w:rPr>
                    <w:t>…</w:t>
                  </w:r>
                </w:p>
                <w:p w:rsidR="00287891" w:rsidRDefault="00287891" w:rsidP="00F7442E">
                  <w:pPr>
                    <w:jc w:val="center"/>
                    <w:rPr>
                      <w:b/>
                      <w:color w:val="0066FF"/>
                      <w:sz w:val="40"/>
                      <w:szCs w:val="40"/>
                    </w:rPr>
                  </w:pPr>
                </w:p>
                <w:p w:rsidR="001053D4" w:rsidRDefault="0098691A" w:rsidP="00F7442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F7442E">
                    <w:rPr>
                      <w:b/>
                      <w:color w:val="0066FF"/>
                      <w:sz w:val="40"/>
                      <w:szCs w:val="40"/>
                    </w:rPr>
                    <w:t>Rotary District 7120</w:t>
                  </w:r>
                  <w:r w:rsidRPr="00F7442E">
                    <w:rPr>
                      <w:b/>
                      <w:color w:val="0070C0"/>
                      <w:sz w:val="32"/>
                      <w:szCs w:val="32"/>
                    </w:rPr>
                    <w:t xml:space="preserve"> </w:t>
                  </w:r>
                  <w:r w:rsidRPr="00A404AF">
                    <w:rPr>
                      <w:b/>
                      <w:color w:val="0070C0"/>
                      <w:sz w:val="32"/>
                      <w:szCs w:val="32"/>
                    </w:rPr>
                    <w:t>Literacy Committee</w:t>
                  </w:r>
                </w:p>
                <w:p w:rsidR="0098691A" w:rsidRPr="0098691A" w:rsidRDefault="0098691A" w:rsidP="0098691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VISION STATEMENT</w:t>
                  </w:r>
                </w:p>
                <w:p w:rsidR="00F7442E" w:rsidRPr="00287891" w:rsidRDefault="0098691A">
                  <w:pPr>
                    <w:rPr>
                      <w:rFonts w:ascii="Bradley Hand ITC" w:hAnsi="Bradley Hand ITC"/>
                      <w:b/>
                      <w:sz w:val="32"/>
                      <w:szCs w:val="32"/>
                    </w:rPr>
                  </w:pPr>
                  <w:r w:rsidRPr="00287891">
                    <w:rPr>
                      <w:rFonts w:ascii="Bradley Hand ITC" w:hAnsi="Bradley Hand ITC"/>
                      <w:b/>
                      <w:sz w:val="32"/>
                      <w:szCs w:val="32"/>
                    </w:rPr>
                    <w:t>The District 7120 Literacy Committee will Be a  source of ideas and Inspiration and a</w:t>
                  </w:r>
                  <w:r w:rsidR="00287891" w:rsidRPr="00287891">
                    <w:rPr>
                      <w:rFonts w:ascii="Bradley Hand ITC" w:hAnsi="Bradley Hand ITC"/>
                      <w:b/>
                      <w:sz w:val="32"/>
                      <w:szCs w:val="32"/>
                    </w:rPr>
                    <w:t xml:space="preserve"> </w:t>
                  </w:r>
                  <w:r w:rsidRPr="00287891">
                    <w:rPr>
                      <w:rFonts w:ascii="Bradley Hand ITC" w:hAnsi="Bradley Hand ITC"/>
                      <w:b/>
                      <w:sz w:val="32"/>
                      <w:szCs w:val="32"/>
                    </w:rPr>
                    <w:t xml:space="preserve">resource for materials designed to help </w:t>
                  </w:r>
                  <w:r w:rsidR="00F7442E" w:rsidRPr="00250A5A">
                    <w:rPr>
                      <w:rFonts w:ascii="Bradley Hand ITC" w:hAnsi="Bradley Hand ITC"/>
                      <w:b/>
                      <w:i/>
                      <w:sz w:val="32"/>
                      <w:szCs w:val="32"/>
                    </w:rPr>
                    <w:t>clubs</w:t>
                  </w:r>
                  <w:r w:rsidR="00287891" w:rsidRPr="00287891">
                    <w:rPr>
                      <w:rFonts w:ascii="Bradley Hand ITC" w:hAnsi="Bradley Hand ITC"/>
                      <w:b/>
                      <w:sz w:val="32"/>
                      <w:szCs w:val="32"/>
                    </w:rPr>
                    <w:t xml:space="preserve"> </w:t>
                  </w:r>
                  <w:r w:rsidR="00F7442E" w:rsidRPr="00287891">
                    <w:rPr>
                      <w:rFonts w:ascii="Bradley Hand ITC" w:hAnsi="Bradley Hand ITC"/>
                      <w:b/>
                      <w:sz w:val="32"/>
                      <w:szCs w:val="32"/>
                    </w:rPr>
                    <w:t>address literacy needs in their communities</w:t>
                  </w:r>
                </w:p>
                <w:p w:rsidR="00287891" w:rsidRDefault="00E17B43" w:rsidP="00287891">
                  <w:r>
                    <w:t>Contact Us</w:t>
                  </w:r>
                  <w:r w:rsidR="00250A5A">
                    <w:t>:</w:t>
                  </w:r>
                </w:p>
                <w:p w:rsidR="001053D4" w:rsidRPr="003E17BF" w:rsidRDefault="00F7442E" w:rsidP="00287891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r w:rsidRPr="003E17BF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7120 District Chair</w:t>
                  </w:r>
                  <w:r w:rsidR="003E17BF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 xml:space="preserve"> </w:t>
                  </w:r>
                  <w:r w:rsidR="003E17BF" w:rsidRPr="003E17BF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 xml:space="preserve"> Pam Dean</w:t>
                  </w:r>
                </w:p>
                <w:p w:rsidR="001053D4" w:rsidRDefault="003E17BF" w:rsidP="00287891">
                  <w:pPr>
                    <w:jc w:val="center"/>
                  </w:pPr>
                  <w:r w:rsidRPr="003E17BF">
                    <w:rPr>
                      <w:rFonts w:ascii="Bradley Hand ITC" w:hAnsi="Bradley Hand ITC"/>
                      <w:b/>
                      <w:color w:val="027E6F" w:themeColor="accent1" w:themeShade="BF"/>
                      <w:sz w:val="24"/>
                      <w:szCs w:val="24"/>
                    </w:rPr>
                    <w:t>Mesunshine1@msn.com</w:t>
                  </w:r>
                  <w:r w:rsidR="00E17B43">
                    <w:br/>
                  </w:r>
                  <w:r w:rsidR="00E17B43">
                    <w:br/>
                    <w:t xml:space="preserve">Web: </w:t>
                  </w:r>
                  <w:r w:rsidR="00287891">
                    <w:t>www.</w:t>
                  </w:r>
                </w:p>
              </w:tc>
            </w:tr>
            <w:tr w:rsidR="001053D4" w:rsidTr="00287891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pPr w:leftFromText="180" w:rightFromText="180" w:horzAnchor="margin" w:tblpY="730"/>
                    <w:tblOverlap w:val="never"/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800"/>
                    <w:gridCol w:w="2340"/>
                    <w:gridCol w:w="44"/>
                  </w:tblGrid>
                  <w:tr w:rsidR="001053D4" w:rsidTr="00ED337E">
                    <w:sdt>
                      <w:sdtPr>
                        <w:rPr>
                          <w:b/>
                          <w:noProof/>
                          <w:lang w:eastAsia="en-US"/>
                        </w:rPr>
                        <w:alias w:val="Logo"/>
                        <w:tag w:val="Logo"/>
                        <w:id w:val="-180896203"/>
                        <w:picture/>
                      </w:sdtPr>
                      <w:sdtContent>
                        <w:tc>
                          <w:tcPr>
                            <w:tcW w:w="2151" w:type="pct"/>
                            <w:vAlign w:val="center"/>
                          </w:tcPr>
                          <w:p w:rsidR="001053D4" w:rsidRPr="007B0970" w:rsidRDefault="002C17C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7B0970">
                              <w:rPr>
                                <w:b/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135380" cy="1798320"/>
                                  <wp:effectExtent l="0" t="0" r="7620" b="0"/>
                                  <wp:docPr id="4" name="Picture 4" descr="C:\Users\Bill\Contacts\Desktop\Mike---Jo-Slova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Bill\Contacts\Desktop\Mike---Jo-Slova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380" cy="1798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2796" w:type="pct"/>
                      </w:tcPr>
                      <w:p w:rsidR="001053D4" w:rsidRPr="007B0970" w:rsidRDefault="007B0970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7B0970">
                          <w:rPr>
                            <w:b/>
                          </w:rPr>
                          <w:t xml:space="preserve"> </w:t>
                        </w:r>
                        <w:r w:rsidRPr="007B0970">
                          <w:rPr>
                            <w:b/>
                            <w:sz w:val="32"/>
                            <w:szCs w:val="32"/>
                          </w:rPr>
                          <w:t>Governor Mike</w:t>
                        </w:r>
                      </w:p>
                      <w:p w:rsidR="00400D53" w:rsidRPr="007B0970" w:rsidRDefault="00400D53" w:rsidP="00400D53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sz w:val="32"/>
                            <w:szCs w:val="32"/>
                          </w:rPr>
                        </w:pPr>
                        <w:r w:rsidRPr="007B0970">
                          <w:rPr>
                            <w:rFonts w:ascii="Bookman Old Style" w:hAnsi="Bookman Old Style"/>
                            <w:b/>
                            <w:sz w:val="32"/>
                            <w:szCs w:val="32"/>
                          </w:rPr>
                          <w:t>DISTRICT 7120</w:t>
                        </w:r>
                      </w:p>
                      <w:p w:rsidR="00400D53" w:rsidRPr="007B0970" w:rsidRDefault="00400D53" w:rsidP="00B25F6C">
                        <w:pPr>
                          <w:jc w:val="center"/>
                          <w:rPr>
                            <w:rFonts w:ascii="Bookman Old Style" w:hAnsi="Bookman Old Style"/>
                            <w:b/>
                            <w:sz w:val="32"/>
                            <w:szCs w:val="32"/>
                          </w:rPr>
                        </w:pPr>
                        <w:r w:rsidRPr="007B0970">
                          <w:rPr>
                            <w:rFonts w:ascii="Bookman Old Style" w:hAnsi="Bookman Old Style"/>
                            <w:b/>
                            <w:sz w:val="32"/>
                            <w:szCs w:val="32"/>
                          </w:rPr>
                          <w:t>Rochester, N.Y.</w:t>
                        </w:r>
                      </w:p>
                    </w:tc>
                    <w:sdt>
                      <w:sdtPr>
                        <w:alias w:val="Logo"/>
                        <w:tag w:val="Logo"/>
                        <w:id w:val="162598041"/>
                        <w:showingPlcHdr/>
                        <w:picture/>
                      </w:sdtPr>
                      <w:sdtContent>
                        <w:tc>
                          <w:tcPr>
                            <w:tcW w:w="53" w:type="pct"/>
                          </w:tcPr>
                          <w:p w:rsidR="001053D4" w:rsidRDefault="00400D53" w:rsidP="00400D53">
                            <w:pPr>
                              <w:pStyle w:val="Footer"/>
                            </w:pPr>
                            <w:r>
                              <w:rPr>
                                <w:noProof/>
                                <w:sz w:val="20"/>
                                <w:lang w:eastAsia="en-US"/>
                              </w:rPr>
                              <w:drawing>
                                <wp:inline distT="0" distB="0" distL="0" distR="0">
                                  <wp:extent cx="30480" cy="30480"/>
                                  <wp:effectExtent l="0" t="0" r="7620" b="762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" cy="3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</w:tr>
                </w:tbl>
                <w:p w:rsidR="001053D4" w:rsidRDefault="001053D4"/>
              </w:tc>
            </w:tr>
          </w:tbl>
          <w:p w:rsidR="001053D4" w:rsidRDefault="001053D4"/>
        </w:tc>
        <w:tc>
          <w:tcPr>
            <w:tcW w:w="720" w:type="dxa"/>
          </w:tcPr>
          <w:p w:rsidR="001053D4" w:rsidRDefault="001053D4"/>
        </w:tc>
        <w:tc>
          <w:tcPr>
            <w:tcW w:w="720" w:type="dxa"/>
          </w:tcPr>
          <w:p w:rsidR="001053D4" w:rsidRDefault="001053D4"/>
        </w:tc>
        <w:tc>
          <w:tcPr>
            <w:tcW w:w="3851" w:type="dxa"/>
          </w:tcPr>
          <w:p w:rsidR="003E7232" w:rsidRDefault="004813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481302">
              <w:rPr>
                <w:sz w:val="28"/>
                <w:szCs w:val="28"/>
              </w:rPr>
              <w:t>COMMITTEE MEMBERS</w:t>
            </w:r>
          </w:p>
          <w:p w:rsidR="00481302" w:rsidRDefault="00481302">
            <w:r w:rsidRPr="00481302">
              <w:t xml:space="preserve">Pam </w:t>
            </w:r>
            <w:r w:rsidRPr="00081C6F">
              <w:rPr>
                <w:u w:val="single"/>
              </w:rPr>
              <w:t>Dean</w:t>
            </w:r>
            <w:r w:rsidR="00BD2AEB">
              <w:t xml:space="preserve">  (Chair)                     </w:t>
            </w:r>
            <w:r w:rsidRPr="00481302">
              <w:t xml:space="preserve"> </w:t>
            </w:r>
            <w:hyperlink r:id="rId10" w:history="1">
              <w:r w:rsidRPr="00BD2AEB">
                <w:rPr>
                  <w:rStyle w:val="Hyperlink"/>
                  <w:color w:val="00B0F0"/>
                </w:rPr>
                <w:t>mesunshine1@msn.com</w:t>
              </w:r>
            </w:hyperlink>
          </w:p>
          <w:p w:rsidR="00481302" w:rsidRDefault="00481302">
            <w:r>
              <w:t xml:space="preserve">Maryann </w:t>
            </w:r>
            <w:hyperlink r:id="rId11" w:history="1">
              <w:r w:rsidR="00BD2AEB" w:rsidRPr="00AD7370">
                <w:rPr>
                  <w:rStyle w:val="Hyperlink"/>
                </w:rPr>
                <w:t xml:space="preserve">Mady       </w:t>
              </w:r>
              <w:r w:rsidR="00BD2AEB" w:rsidRPr="00BD2AEB">
                <w:rPr>
                  <w:rStyle w:val="Hyperlink"/>
                  <w:color w:val="00B0F0"/>
                </w:rPr>
                <w:t>mamady@rochester.rr.com</w:t>
              </w:r>
            </w:hyperlink>
          </w:p>
          <w:p w:rsidR="00481302" w:rsidRDefault="00481302">
            <w:r>
              <w:t xml:space="preserve">Tracy </w:t>
            </w:r>
            <w:hyperlink r:id="rId12" w:history="1">
              <w:r w:rsidR="00BD2AEB" w:rsidRPr="00AD7370">
                <w:rPr>
                  <w:rStyle w:val="Hyperlink"/>
                </w:rPr>
                <w:t xml:space="preserve">Wooden                     </w:t>
              </w:r>
              <w:r w:rsidR="00BD2AEB" w:rsidRPr="00BD2AEB">
                <w:rPr>
                  <w:rStyle w:val="Hyperlink"/>
                  <w:color w:val="00B0F0"/>
                </w:rPr>
                <w:t>tmw042@gmail.com</w:t>
              </w:r>
            </w:hyperlink>
          </w:p>
          <w:p w:rsidR="00481302" w:rsidRDefault="00481302">
            <w:r>
              <w:t xml:space="preserve">Ellen </w:t>
            </w:r>
            <w:hyperlink r:id="rId13" w:history="1">
              <w:r w:rsidR="00BD2AEB" w:rsidRPr="00AD7370">
                <w:rPr>
                  <w:rStyle w:val="Hyperlink"/>
                </w:rPr>
                <w:t xml:space="preserve">Hughes                                  </w:t>
              </w:r>
              <w:r w:rsidR="00BD2AEB" w:rsidRPr="00BD2AEB">
                <w:rPr>
                  <w:rStyle w:val="Hyperlink"/>
                  <w:color w:val="00B0F0"/>
                </w:rPr>
                <w:t>ellenhughes13-14@rochester.rr.com</w:t>
              </w:r>
            </w:hyperlink>
          </w:p>
          <w:p w:rsidR="00481302" w:rsidRDefault="00481302">
            <w:r>
              <w:t xml:space="preserve">Mary </w:t>
            </w:r>
            <w:hyperlink r:id="rId14" w:history="1">
              <w:r w:rsidR="00BD2AEB" w:rsidRPr="00AD7370">
                <w:rPr>
                  <w:rStyle w:val="Hyperlink"/>
                </w:rPr>
                <w:t xml:space="preserve">Merritt          </w:t>
              </w:r>
              <w:r w:rsidR="00BD2AEB" w:rsidRPr="00BD2AEB">
                <w:rPr>
                  <w:rStyle w:val="Hyperlink"/>
                  <w:color w:val="00B0F0"/>
                </w:rPr>
                <w:t>rmerrit1@rochester.rr.com</w:t>
              </w:r>
            </w:hyperlink>
          </w:p>
          <w:p w:rsidR="00481302" w:rsidRDefault="00481302">
            <w:r>
              <w:t xml:space="preserve">JoAnn </w:t>
            </w:r>
            <w:hyperlink r:id="rId15" w:history="1">
              <w:r w:rsidR="00BD2AEB" w:rsidRPr="00AD7370">
                <w:rPr>
                  <w:rStyle w:val="Hyperlink"/>
                </w:rPr>
                <w:t xml:space="preserve">Terry                             </w:t>
              </w:r>
              <w:r w:rsidR="00BD2AEB" w:rsidRPr="00BD2AEB">
                <w:rPr>
                  <w:rStyle w:val="Hyperlink"/>
                  <w:color w:val="00B0F0"/>
                </w:rPr>
                <w:t>jotee218@aol.com</w:t>
              </w:r>
            </w:hyperlink>
          </w:p>
          <w:p w:rsidR="00F07CE1" w:rsidRDefault="00F07CE1">
            <w:r>
              <w:t xml:space="preserve">Ann </w:t>
            </w:r>
            <w:hyperlink r:id="rId16" w:history="1">
              <w:r w:rsidR="00BD2AEB" w:rsidRPr="00AD7370">
                <w:rPr>
                  <w:rStyle w:val="Hyperlink"/>
                </w:rPr>
                <w:t xml:space="preserve">Demers               </w:t>
              </w:r>
              <w:r w:rsidR="00BD2AEB" w:rsidRPr="00BD2AEB">
                <w:rPr>
                  <w:rStyle w:val="Hyperlink"/>
                  <w:color w:val="00B0F0"/>
                </w:rPr>
                <w:t>ann_demers@hotmail.com</w:t>
              </w:r>
            </w:hyperlink>
          </w:p>
          <w:p w:rsidR="00F07CE1" w:rsidRDefault="00F07CE1">
            <w:r>
              <w:t xml:space="preserve">Debbie </w:t>
            </w:r>
            <w:hyperlink r:id="rId17" w:history="1">
              <w:r w:rsidR="00BD2AEB" w:rsidRPr="00AD7370">
                <w:rPr>
                  <w:rStyle w:val="Hyperlink"/>
                </w:rPr>
                <w:t xml:space="preserve">Hughes                </w:t>
              </w:r>
              <w:r w:rsidR="00BD2AEB" w:rsidRPr="00BD2AEB">
                <w:rPr>
                  <w:rStyle w:val="Hyperlink"/>
                  <w:color w:val="00B0F0"/>
                </w:rPr>
                <w:t>deblung@hotmail.com</w:t>
              </w:r>
            </w:hyperlink>
          </w:p>
          <w:p w:rsidR="00F07CE1" w:rsidRDefault="00F07CE1">
            <w:r>
              <w:t xml:space="preserve">Linda Ann </w:t>
            </w:r>
            <w:r w:rsidRPr="00081C6F">
              <w:rPr>
                <w:u w:val="single"/>
              </w:rPr>
              <w:t>Goodrum</w:t>
            </w:r>
            <w:r>
              <w:t xml:space="preserve"> </w:t>
            </w:r>
            <w:hyperlink r:id="rId18" w:history="1">
              <w:r w:rsidRPr="00BD2AEB">
                <w:rPr>
                  <w:rStyle w:val="Hyperlink"/>
                  <w:color w:val="00B0F0"/>
                </w:rPr>
                <w:t>lindagoodrum@gmail.com</w:t>
              </w:r>
            </w:hyperlink>
          </w:p>
          <w:p w:rsidR="00F07CE1" w:rsidRPr="00481302" w:rsidRDefault="00F07CE1">
            <w:r>
              <w:t xml:space="preserve">Nancy </w:t>
            </w:r>
            <w:proofErr w:type="spellStart"/>
            <w:r>
              <w:t>Aumann</w:t>
            </w:r>
            <w:proofErr w:type="spellEnd"/>
            <w:r>
              <w:t xml:space="preserve">    </w:t>
            </w:r>
            <w:r w:rsidRPr="00BD2AEB">
              <w:rPr>
                <w:color w:val="00B0F0"/>
              </w:rPr>
              <w:t>naumann@rochester.rr.com</w:t>
            </w:r>
          </w:p>
          <w:p w:rsidR="003E7232" w:rsidRDefault="00F07CE1" w:rsidP="003E7232">
            <w:r>
              <w:t xml:space="preserve">Scott </w:t>
            </w:r>
            <w:r w:rsidRPr="00081C6F">
              <w:rPr>
                <w:u w:val="single"/>
              </w:rPr>
              <w:t xml:space="preserve">MacDonell  </w:t>
            </w:r>
            <w:hyperlink r:id="rId19" w:history="1">
              <w:r w:rsidRPr="00BD2AEB">
                <w:rPr>
                  <w:rStyle w:val="Hyperlink"/>
                  <w:color w:val="00B0F0"/>
                </w:rPr>
                <w:t>smacdone@rochester.rr.com</w:t>
              </w:r>
            </w:hyperlink>
          </w:p>
          <w:p w:rsidR="00F07CE1" w:rsidRDefault="00F07CE1" w:rsidP="003E7232">
            <w:r>
              <w:t xml:space="preserve">Ruth </w:t>
            </w:r>
            <w:r w:rsidRPr="00081C6F">
              <w:rPr>
                <w:u w:val="single"/>
              </w:rPr>
              <w:t>Cronkwright</w:t>
            </w:r>
            <w:r>
              <w:t xml:space="preserve">  </w:t>
            </w:r>
            <w:hyperlink r:id="rId20" w:history="1">
              <w:r w:rsidR="00BD2AEB" w:rsidRPr="00BD2AEB">
                <w:rPr>
                  <w:rStyle w:val="Hyperlink"/>
                  <w:color w:val="00B0F0"/>
                </w:rPr>
                <w:t>rconkwright@rochester.rr.com</w:t>
              </w:r>
            </w:hyperlink>
          </w:p>
          <w:p w:rsidR="00BD2AEB" w:rsidRDefault="00BD2AEB" w:rsidP="003E7232">
            <w:r>
              <w:t xml:space="preserve">Bill </w:t>
            </w:r>
            <w:r w:rsidRPr="00081C6F">
              <w:rPr>
                <w:u w:val="single"/>
              </w:rPr>
              <w:t>Dean</w:t>
            </w:r>
            <w:r>
              <w:t xml:space="preserve">                  </w:t>
            </w:r>
            <w:r w:rsidR="00D57001">
              <w:rPr>
                <w:color w:val="00B0F0"/>
              </w:rPr>
              <w:t>pastpres2004_5@ms</w:t>
            </w:r>
            <w:r w:rsidRPr="00BD2AEB">
              <w:rPr>
                <w:color w:val="00B0F0"/>
              </w:rPr>
              <w:t>n.com</w:t>
            </w:r>
          </w:p>
          <w:p w:rsidR="001053D4" w:rsidRPr="003E7232" w:rsidRDefault="001053D4" w:rsidP="003E7232">
            <w:pPr>
              <w:jc w:val="center"/>
            </w:pPr>
          </w:p>
        </w:tc>
      </w:tr>
    </w:tbl>
    <w:p w:rsidR="001053D4" w:rsidRDefault="001053D4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/>
      </w:tblPr>
      <w:tblGrid>
        <w:gridCol w:w="3840"/>
        <w:gridCol w:w="713"/>
        <w:gridCol w:w="757"/>
        <w:gridCol w:w="3600"/>
        <w:gridCol w:w="919"/>
        <w:gridCol w:w="720"/>
        <w:gridCol w:w="3851"/>
      </w:tblGrid>
      <w:tr w:rsidR="001053D4" w:rsidTr="00396249">
        <w:trPr>
          <w:trHeight w:hRule="exact" w:val="11520"/>
          <w:jc w:val="center"/>
        </w:trPr>
        <w:tc>
          <w:tcPr>
            <w:tcW w:w="3840" w:type="dxa"/>
          </w:tcPr>
          <w:sdt>
            <w:sdtPr>
              <w:id w:val="-1941750188"/>
              <w:picture/>
            </w:sdtPr>
            <w:sdtContent>
              <w:p w:rsidR="001053D4" w:rsidRDefault="00E17B43"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2385060" cy="2423160"/>
                      <wp:effectExtent l="0" t="0" r="0" b="0"/>
                      <wp:docPr id="11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85372" cy="24234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236FF4" w:rsidRDefault="00236FF4" w:rsidP="00AE6463">
            <w:pPr>
              <w:pStyle w:val="Heading1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</w:t>
            </w:r>
            <w:r w:rsidR="00186E67" w:rsidRPr="007B0970">
              <w:rPr>
                <w:sz w:val="36"/>
                <w:szCs w:val="36"/>
              </w:rPr>
              <w:t>Literacy is COOL</w:t>
            </w:r>
            <w:r w:rsidR="00B25F6C" w:rsidRPr="007B0970">
              <w:rPr>
                <w:sz w:val="36"/>
                <w:szCs w:val="36"/>
              </w:rPr>
              <w:t xml:space="preserve"> &amp;</w:t>
            </w:r>
            <w:r w:rsidR="007B0970">
              <w:rPr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So Is</w:t>
            </w:r>
          </w:p>
          <w:p w:rsidR="00AE6463" w:rsidRPr="00236FF4" w:rsidRDefault="00236FF4" w:rsidP="00236FF4">
            <w:pPr>
              <w:pStyle w:val="Heading1"/>
              <w:jc w:val="center"/>
              <w:rPr>
                <w:sz w:val="48"/>
                <w:szCs w:val="48"/>
              </w:rPr>
            </w:pPr>
            <w:r w:rsidRPr="00236FF4">
              <w:rPr>
                <w:color w:val="FF0000"/>
                <w:sz w:val="48"/>
                <w:szCs w:val="48"/>
              </w:rPr>
              <w:t>READING</w:t>
            </w:r>
          </w:p>
          <w:p w:rsidR="00AE6463" w:rsidRPr="00AE6463" w:rsidRDefault="00AE6463" w:rsidP="00AE6463"/>
          <w:p w:rsidR="00AE6463" w:rsidRPr="00AE6463" w:rsidRDefault="006B77BB" w:rsidP="00AE6463">
            <w:r>
              <w:rPr>
                <w:noProof/>
                <w:lang w:eastAsia="en-US"/>
              </w:rPr>
              <w:drawing>
                <wp:inline distT="0" distB="0" distL="0" distR="0">
                  <wp:extent cx="2362200" cy="3542070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993-94 LOGO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354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" w:type="dxa"/>
          </w:tcPr>
          <w:p w:rsidR="001053D4" w:rsidRDefault="001053D4"/>
          <w:p w:rsidR="00AE6463" w:rsidRDefault="00AE6463"/>
          <w:p w:rsidR="00AE6463" w:rsidRDefault="00AE6463"/>
          <w:p w:rsidR="00AE6463" w:rsidRDefault="00AE6463"/>
          <w:p w:rsidR="00AE6463" w:rsidRDefault="00AE6463"/>
          <w:p w:rsidR="00AE6463" w:rsidRDefault="00AE6463"/>
          <w:p w:rsidR="00AE6463" w:rsidRDefault="00AE6463"/>
          <w:p w:rsidR="00AE6463" w:rsidRDefault="00AE6463"/>
          <w:p w:rsidR="00AE6463" w:rsidRDefault="00AE6463"/>
          <w:p w:rsidR="00AE6463" w:rsidRDefault="00AE6463"/>
          <w:p w:rsidR="00236FF4" w:rsidRDefault="00236FF4"/>
          <w:p w:rsidR="00AE6463" w:rsidRDefault="00AE6463"/>
          <w:p w:rsidR="00AE6463" w:rsidRDefault="00AE6463"/>
          <w:p w:rsidR="00AE6463" w:rsidRDefault="00AE6463"/>
          <w:p w:rsidR="00AE6463" w:rsidRDefault="00AE6463"/>
          <w:p w:rsidR="00AE6463" w:rsidRDefault="00AE6463"/>
          <w:p w:rsidR="00AE6463" w:rsidRDefault="00AE6463"/>
          <w:p w:rsidR="00AE6463" w:rsidRDefault="00AE6463"/>
          <w:p w:rsidR="00AE6463" w:rsidRDefault="00AE6463"/>
          <w:p w:rsidR="00AE6463" w:rsidRDefault="00AE6463"/>
          <w:p w:rsidR="00AE6463" w:rsidRDefault="00AE6463"/>
          <w:p w:rsidR="00AE6463" w:rsidRDefault="00AE6463"/>
          <w:p w:rsidR="00AE6463" w:rsidRDefault="00AE6463"/>
          <w:p w:rsidR="00AE6463" w:rsidRDefault="00AE6463"/>
        </w:tc>
        <w:tc>
          <w:tcPr>
            <w:tcW w:w="757" w:type="dxa"/>
          </w:tcPr>
          <w:p w:rsidR="001053D4" w:rsidRDefault="001053D4"/>
        </w:tc>
        <w:tc>
          <w:tcPr>
            <w:tcW w:w="3600" w:type="dxa"/>
          </w:tcPr>
          <w:p w:rsidR="00396249" w:rsidRPr="00396249" w:rsidRDefault="00AE6463" w:rsidP="00AE6463">
            <w:pPr>
              <w:pStyle w:val="Heading2"/>
              <w:spacing w:before="200"/>
              <w:jc w:val="center"/>
              <w:rPr>
                <w:rFonts w:ascii="Bookman Old Style" w:hAnsi="Bookman Old Style"/>
                <w:color w:val="0099FF"/>
                <w:sz w:val="44"/>
                <w:szCs w:val="44"/>
              </w:rPr>
            </w:pPr>
            <w:r w:rsidRPr="00396249">
              <w:rPr>
                <w:rFonts w:ascii="Bookman Old Style" w:hAnsi="Bookman Old Style"/>
                <w:color w:val="0099FF"/>
                <w:sz w:val="44"/>
                <w:szCs w:val="44"/>
              </w:rPr>
              <w:t xml:space="preserve">THIS IS WHAT </w:t>
            </w:r>
          </w:p>
          <w:p w:rsidR="001053D4" w:rsidRDefault="00AE6463" w:rsidP="00AE6463">
            <w:pPr>
              <w:pStyle w:val="Heading2"/>
              <w:spacing w:before="200"/>
              <w:jc w:val="center"/>
              <w:rPr>
                <w:rFonts w:ascii="Bookman Old Style" w:hAnsi="Bookman Old Style"/>
                <w:color w:val="0099FF"/>
                <w:sz w:val="44"/>
                <w:szCs w:val="44"/>
              </w:rPr>
            </w:pPr>
            <w:r w:rsidRPr="00396249">
              <w:rPr>
                <w:rFonts w:ascii="Bookman Old Style" w:hAnsi="Bookman Old Style"/>
                <w:color w:val="0099FF"/>
                <w:sz w:val="44"/>
                <w:szCs w:val="44"/>
              </w:rPr>
              <w:t>WE DO</w:t>
            </w:r>
            <w:r w:rsidR="00236FF4" w:rsidRPr="00396249">
              <w:rPr>
                <w:rFonts w:ascii="Bookman Old Style" w:hAnsi="Bookman Old Style"/>
                <w:color w:val="0099FF"/>
                <w:sz w:val="44"/>
                <w:szCs w:val="44"/>
              </w:rPr>
              <w:t>…</w:t>
            </w:r>
          </w:p>
          <w:p w:rsidR="00396249" w:rsidRPr="00396249" w:rsidRDefault="00396249" w:rsidP="00396249">
            <w:r>
              <w:t>_________________________________________________</w:t>
            </w:r>
          </w:p>
          <w:p w:rsidR="001C1979" w:rsidRPr="004C12F4" w:rsidRDefault="004C12F4" w:rsidP="00186E67">
            <w:pPr>
              <w:rPr>
                <w:rFonts w:ascii="Bradley Hand ITC" w:hAnsi="Bradley Hand ITC"/>
                <w:b/>
                <w:color w:val="B33536" w:themeColor="accent2"/>
                <w:sz w:val="44"/>
                <w:szCs w:val="44"/>
              </w:rPr>
            </w:pPr>
            <w:r>
              <w:rPr>
                <w:sz w:val="40"/>
                <w:szCs w:val="40"/>
              </w:rPr>
              <w:t xml:space="preserve">       </w:t>
            </w:r>
            <w:r w:rsidRPr="004C12F4">
              <w:rPr>
                <w:color w:val="B33536" w:themeColor="accent2"/>
                <w:sz w:val="40"/>
                <w:szCs w:val="40"/>
              </w:rPr>
              <w:t xml:space="preserve">   </w:t>
            </w:r>
            <w:r w:rsidR="003E7731" w:rsidRPr="004C12F4">
              <w:rPr>
                <w:color w:val="B33536" w:themeColor="accent2"/>
                <w:sz w:val="40"/>
                <w:szCs w:val="40"/>
              </w:rPr>
              <w:t xml:space="preserve"> </w:t>
            </w:r>
            <w:r w:rsidRPr="004C12F4">
              <w:rPr>
                <w:color w:val="B33536" w:themeColor="accent2"/>
                <w:sz w:val="40"/>
                <w:szCs w:val="40"/>
              </w:rPr>
              <w:t>2002-2003</w:t>
            </w:r>
            <w:r w:rsidR="00081C6F">
              <w:rPr>
                <w:noProof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5pt;height:140.25pt">
                  <v:imagedata r:id="rId23" o:title="2002-03 LOGO"/>
                </v:shape>
              </w:pict>
            </w:r>
            <w:r w:rsidR="00081C6F">
              <w:rPr>
                <w:noProof/>
                <w:lang w:eastAsia="en-US"/>
              </w:rPr>
              <w:pict>
                <v:shape id="_x0000_i1026" type="#_x0000_t75" style="width:181.5pt;height:154.5pt">
                  <v:imagedata r:id="rId24" o:title="1987-88 LOGO"/>
                </v:shape>
              </w:pict>
            </w:r>
            <w:r>
              <w:rPr>
                <w:rFonts w:ascii="Bradley Hand ITC" w:hAnsi="Bradley Hand ITC"/>
                <w:b/>
                <w:sz w:val="40"/>
                <w:szCs w:val="40"/>
              </w:rPr>
              <w:t xml:space="preserve">                  </w:t>
            </w:r>
            <w:r>
              <w:rPr>
                <w:rFonts w:ascii="Bradley Hand ITC" w:hAnsi="Bradley Hand ITC"/>
                <w:b/>
                <w:color w:val="B33536" w:themeColor="accent2"/>
                <w:sz w:val="44"/>
                <w:szCs w:val="44"/>
              </w:rPr>
              <w:t xml:space="preserve">   </w:t>
            </w:r>
            <w:r w:rsidR="00081C6F">
              <w:rPr>
                <w:noProof/>
                <w:sz w:val="40"/>
                <w:szCs w:val="40"/>
                <w:lang w:eastAsia="en-US"/>
              </w:rPr>
              <w:drawing>
                <wp:inline distT="0" distB="0" distL="0" distR="0">
                  <wp:extent cx="2308860" cy="1120140"/>
                  <wp:effectExtent l="0" t="0" r="0" b="3810"/>
                  <wp:docPr id="1" name="Picture 3" descr="C:\Users\Bill\AppData\Local\Microsoft\Windows\INetCache\Content.Word\2006-07 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ill\AppData\Local\Microsoft\Windows\INetCache\Content.Word\2006-07 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adley Hand ITC" w:hAnsi="Bradley Hand ITC"/>
                <w:b/>
                <w:color w:val="B33536" w:themeColor="accent2"/>
                <w:sz w:val="44"/>
                <w:szCs w:val="44"/>
              </w:rPr>
              <w:t xml:space="preserve">   </w:t>
            </w:r>
          </w:p>
          <w:p w:rsidR="004C12F4" w:rsidRDefault="004C12F4" w:rsidP="004C12F4"/>
          <w:p w:rsidR="00A70D4D" w:rsidRPr="004C12F4" w:rsidRDefault="00A70D4D" w:rsidP="004C12F4">
            <w:pPr>
              <w:rPr>
                <w:sz w:val="40"/>
                <w:szCs w:val="40"/>
              </w:rPr>
            </w:pPr>
          </w:p>
        </w:tc>
        <w:tc>
          <w:tcPr>
            <w:tcW w:w="919" w:type="dxa"/>
          </w:tcPr>
          <w:p w:rsidR="001053D4" w:rsidRDefault="001053D4">
            <w:bookmarkStart w:id="0" w:name="_GoBack"/>
            <w:bookmarkEnd w:id="0"/>
          </w:p>
        </w:tc>
        <w:tc>
          <w:tcPr>
            <w:tcW w:w="720" w:type="dxa"/>
          </w:tcPr>
          <w:p w:rsidR="001053D4" w:rsidRDefault="001053D4"/>
        </w:tc>
        <w:tc>
          <w:tcPr>
            <w:tcW w:w="3851" w:type="dxa"/>
          </w:tcPr>
          <w:p w:rsidR="001053D4" w:rsidRDefault="001053D4"/>
          <w:p w:rsidR="001053D4" w:rsidRDefault="00236FF4" w:rsidP="00A2419E">
            <w:pPr>
              <w:pStyle w:val="Caption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2018-2019</w:t>
            </w:r>
          </w:p>
          <w:p w:rsidR="00236FF4" w:rsidRPr="00236FF4" w:rsidRDefault="00236FF4" w:rsidP="00236FF4">
            <w:r>
              <w:rPr>
                <w:noProof/>
                <w:lang w:eastAsia="en-US"/>
              </w:rPr>
              <w:drawing>
                <wp:inline distT="0" distB="0" distL="0" distR="0">
                  <wp:extent cx="2445385" cy="2286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rian Brooks 2nd Grade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6463" w:rsidRDefault="00236FF4" w:rsidP="00A70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“Apple Dumpling” with</w:t>
            </w:r>
            <w:r w:rsidR="0034573E">
              <w:rPr>
                <w:sz w:val="24"/>
                <w:szCs w:val="24"/>
              </w:rPr>
              <w:t xml:space="preserve"> Brian Brooks </w:t>
            </w:r>
          </w:p>
          <w:p w:rsidR="0034573E" w:rsidRDefault="00236FF4" w:rsidP="00A70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Four Way Test Explained</w:t>
            </w:r>
          </w:p>
          <w:p w:rsidR="00236FF4" w:rsidRDefault="00236FF4" w:rsidP="00A70D4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286000" cy="2307964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ading Corner-4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30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6FF4" w:rsidRDefault="00236FF4" w:rsidP="00A70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Mrs. Talbot &amp; Pam Dean</w:t>
            </w:r>
          </w:p>
          <w:p w:rsidR="00236FF4" w:rsidRDefault="00236FF4" w:rsidP="00A70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a Reading Room at Pal-Mac</w:t>
            </w:r>
          </w:p>
          <w:p w:rsidR="001053D4" w:rsidRDefault="001053D4" w:rsidP="0034573E"/>
        </w:tc>
      </w:tr>
    </w:tbl>
    <w:p w:rsidR="00081C6F" w:rsidRDefault="00081C6F">
      <w:pPr>
        <w:pStyle w:val="NoSpacing"/>
      </w:pPr>
    </w:p>
    <w:sectPr w:rsidR="00081C6F" w:rsidSect="00894CCD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E17B43"/>
    <w:rsid w:val="000015CC"/>
    <w:rsid w:val="00081C6F"/>
    <w:rsid w:val="001053D4"/>
    <w:rsid w:val="0013639B"/>
    <w:rsid w:val="00186E67"/>
    <w:rsid w:val="001A1907"/>
    <w:rsid w:val="001C1979"/>
    <w:rsid w:val="001C24AF"/>
    <w:rsid w:val="00236FF4"/>
    <w:rsid w:val="00250A5A"/>
    <w:rsid w:val="00287891"/>
    <w:rsid w:val="002C17CD"/>
    <w:rsid w:val="0034573E"/>
    <w:rsid w:val="00371F3F"/>
    <w:rsid w:val="00396249"/>
    <w:rsid w:val="003E17BF"/>
    <w:rsid w:val="003E7232"/>
    <w:rsid w:val="003E7731"/>
    <w:rsid w:val="00400D53"/>
    <w:rsid w:val="00481302"/>
    <w:rsid w:val="004A0CC8"/>
    <w:rsid w:val="004C12F4"/>
    <w:rsid w:val="00593FC2"/>
    <w:rsid w:val="005A7022"/>
    <w:rsid w:val="006B77BB"/>
    <w:rsid w:val="007167B1"/>
    <w:rsid w:val="007A0327"/>
    <w:rsid w:val="007B0970"/>
    <w:rsid w:val="007B5943"/>
    <w:rsid w:val="007C0067"/>
    <w:rsid w:val="007E0503"/>
    <w:rsid w:val="007F3214"/>
    <w:rsid w:val="00894CCD"/>
    <w:rsid w:val="0098691A"/>
    <w:rsid w:val="0099173A"/>
    <w:rsid w:val="00997FEA"/>
    <w:rsid w:val="00A2419E"/>
    <w:rsid w:val="00A404AF"/>
    <w:rsid w:val="00A70D4D"/>
    <w:rsid w:val="00A77C8B"/>
    <w:rsid w:val="00AB1AEC"/>
    <w:rsid w:val="00AE6463"/>
    <w:rsid w:val="00B25F6C"/>
    <w:rsid w:val="00BD2AEB"/>
    <w:rsid w:val="00BF719D"/>
    <w:rsid w:val="00D57001"/>
    <w:rsid w:val="00E17B43"/>
    <w:rsid w:val="00E42E4C"/>
    <w:rsid w:val="00ED337E"/>
    <w:rsid w:val="00F07CE1"/>
    <w:rsid w:val="00F32601"/>
    <w:rsid w:val="00F67B02"/>
    <w:rsid w:val="00F7442E"/>
    <w:rsid w:val="00F82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7B1"/>
  </w:style>
  <w:style w:type="paragraph" w:styleId="Heading1">
    <w:name w:val="heading 1"/>
    <w:basedOn w:val="Normal"/>
    <w:next w:val="Normal"/>
    <w:link w:val="Heading1Char"/>
    <w:uiPriority w:val="1"/>
    <w:qFormat/>
    <w:rsid w:val="007167B1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7167B1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67B1"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67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rsid w:val="007167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rsid w:val="007167B1"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sid w:val="007167B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sid w:val="007167B1"/>
    <w:rPr>
      <w:color w:val="808080"/>
    </w:rPr>
  </w:style>
  <w:style w:type="paragraph" w:styleId="ListBullet">
    <w:name w:val="List Bullet"/>
    <w:basedOn w:val="Normal"/>
    <w:uiPriority w:val="1"/>
    <w:unhideWhenUsed/>
    <w:qFormat/>
    <w:rsid w:val="007167B1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7167B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rsid w:val="007167B1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rsid w:val="007167B1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7167B1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rsid w:val="007167B1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sid w:val="007167B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rsid w:val="007167B1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sid w:val="007167B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rsid w:val="007167B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rsid w:val="007167B1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sid w:val="007167B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67B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1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19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1302"/>
    <w:rPr>
      <w:color w:val="4D443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1302"/>
    <w:rPr>
      <w:color w:val="027E7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Hughes%20%20%20%20%20%20%20%20%20%20%20%20%20%20%20%20%20%20%20%20%20%20%20%20%20%20%20%20%20%20%20%20%20%20ellenhughes13-14@rochester.rr.com" TargetMode="External"/><Relationship Id="rId18" Type="http://schemas.openxmlformats.org/officeDocument/2006/relationships/hyperlink" Target="mailto:lindagoodrum@gmail.com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12" Type="http://schemas.openxmlformats.org/officeDocument/2006/relationships/hyperlink" Target="mailto:Wooden%20%20%20%20%20%20%20%20%20%20%20%20%20%20%20%20%20%20%20%20%20tmw042@gmail.com" TargetMode="External"/><Relationship Id="rId17" Type="http://schemas.openxmlformats.org/officeDocument/2006/relationships/hyperlink" Target="mailto:Hughes%20%20%20%20%20%20%20%20%20%20%20%20%20%20%20%20deblung@hotmail.com" TargetMode="External"/><Relationship Id="rId25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hyperlink" Target="mailto:Demers%20%20%20%20%20%20%20%20%20%20%20%20%20%20%20ann_demers@hotmail.com" TargetMode="External"/><Relationship Id="rId20" Type="http://schemas.openxmlformats.org/officeDocument/2006/relationships/hyperlink" Target="mailto:rconkwright@rochester.rr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ady%20%20%20%20%20%20%20mamady@rochester.rr.com" TargetMode="External"/><Relationship Id="rId24" Type="http://schemas.openxmlformats.org/officeDocument/2006/relationships/image" Target="media/image8.gif"/><Relationship Id="rId5" Type="http://schemas.openxmlformats.org/officeDocument/2006/relationships/webSettings" Target="webSettings.xml"/><Relationship Id="rId15" Type="http://schemas.openxmlformats.org/officeDocument/2006/relationships/hyperlink" Target="mailto:Terry%20%20%20%20%20%20%20%20%20%20%20%20%20%20%20%20%20%20%20%20%20%20%20%20%20%20%20%20%20jotee218@aol.com" TargetMode="Externa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hyperlink" Target="mailto:mesunshine1@msn.com" TargetMode="External"/><Relationship Id="rId19" Type="http://schemas.openxmlformats.org/officeDocument/2006/relationships/hyperlink" Target="mailto:smacdone@rochester.r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Merritt%20%20%20%20%20%20%20%20%20%20rmerrit1@rochester.rr.com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ll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4</TotalTime>
  <Pages>3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Ellen Hughes</cp:lastModifiedBy>
  <cp:revision>3</cp:revision>
  <cp:lastPrinted>2018-08-18T19:03:00Z</cp:lastPrinted>
  <dcterms:created xsi:type="dcterms:W3CDTF">2018-08-31T18:59:00Z</dcterms:created>
  <dcterms:modified xsi:type="dcterms:W3CDTF">2018-08-31T19:09:00Z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